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C6A3CC" w14:textId="77777777" w:rsidR="00C9443D" w:rsidRPr="00C9443D" w:rsidRDefault="00C9443D" w:rsidP="00C9443D">
      <w:pPr>
        <w:ind w:left="84" w:right="112"/>
        <w:jc w:val="center"/>
        <w:rPr>
          <w:rFonts w:ascii="RL2" w:hAnsi="RL2" w:cs="Arial"/>
          <w:b/>
          <w:color w:val="000000" w:themeColor="text1"/>
          <w:sz w:val="22"/>
          <w:szCs w:val="22"/>
        </w:rPr>
      </w:pPr>
      <w:r>
        <w:rPr>
          <w:rFonts w:ascii="RL2" w:hAnsi="RL2" w:cs="Arial"/>
          <w:b/>
          <w:color w:val="000000" w:themeColor="text1"/>
          <w:sz w:val="22"/>
          <w:szCs w:val="22"/>
        </w:rPr>
        <w:t>CASH PAYMENT / EXPENSE REIMBURSEMENT FORM</w:t>
      </w:r>
    </w:p>
    <w:p w14:paraId="0386CB1D" w14:textId="77777777" w:rsidR="00B92A4B" w:rsidRPr="00C9443D" w:rsidRDefault="00B92A4B" w:rsidP="006A0639">
      <w:pPr>
        <w:ind w:left="84" w:right="202"/>
        <w:rPr>
          <w:rFonts w:ascii="RL2" w:hAnsi="RL2" w:cs="Arial"/>
          <w:color w:val="000000" w:themeColor="text1"/>
          <w:sz w:val="21"/>
          <w:szCs w:val="21"/>
        </w:rPr>
      </w:pP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271"/>
        <w:gridCol w:w="872"/>
        <w:gridCol w:w="2247"/>
        <w:gridCol w:w="3262"/>
        <w:gridCol w:w="2549"/>
      </w:tblGrid>
      <w:tr w:rsidR="00C9443D" w:rsidRPr="00C9443D" w14:paraId="369579EF" w14:textId="77777777" w:rsidTr="00C9443D">
        <w:trPr>
          <w:jc w:val="center"/>
        </w:trPr>
        <w:tc>
          <w:tcPr>
            <w:tcW w:w="10201" w:type="dxa"/>
            <w:gridSpan w:val="5"/>
          </w:tcPr>
          <w:p w14:paraId="652AD0B4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Date:</w:t>
            </w:r>
          </w:p>
        </w:tc>
      </w:tr>
      <w:tr w:rsidR="00C9443D" w:rsidRPr="00C9443D" w14:paraId="30BE5A12" w14:textId="77777777" w:rsidTr="00C9443D">
        <w:trPr>
          <w:jc w:val="center"/>
        </w:trPr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14:paraId="1F7398EC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Claimant / Supplier:</w:t>
            </w:r>
          </w:p>
        </w:tc>
      </w:tr>
      <w:tr w:rsidR="00C9443D" w:rsidRPr="00C9443D" w14:paraId="55DE31F2" w14:textId="77777777" w:rsidTr="00C9443D">
        <w:trPr>
          <w:jc w:val="center"/>
        </w:trPr>
        <w:tc>
          <w:tcPr>
            <w:tcW w:w="1271" w:type="dxa"/>
            <w:tcBorders>
              <w:right w:val="nil"/>
            </w:tcBorders>
            <w:shd w:val="clear" w:color="auto" w:fill="990033"/>
          </w:tcPr>
          <w:p w14:paraId="11923132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  <w:r w:rsidRPr="00C9443D">
              <w:rPr>
                <w:rFonts w:ascii="RL2" w:hAnsi="RL2"/>
                <w:b/>
                <w:bCs/>
                <w:color w:val="FFFFFF" w:themeColor="background1"/>
                <w:sz w:val="22"/>
              </w:rPr>
              <w:t>Quantity</w:t>
            </w:r>
          </w:p>
        </w:tc>
        <w:tc>
          <w:tcPr>
            <w:tcW w:w="3119" w:type="dxa"/>
            <w:gridSpan w:val="2"/>
            <w:tcBorders>
              <w:left w:val="nil"/>
              <w:right w:val="nil"/>
            </w:tcBorders>
            <w:shd w:val="clear" w:color="auto" w:fill="990033"/>
          </w:tcPr>
          <w:p w14:paraId="3075F7AC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  <w:r w:rsidRPr="00C9443D">
              <w:rPr>
                <w:rFonts w:ascii="RL2" w:hAnsi="RL2"/>
                <w:b/>
                <w:bCs/>
                <w:color w:val="FFFFFF" w:themeColor="background1"/>
                <w:sz w:val="22"/>
              </w:rPr>
              <w:t>Item</w:t>
            </w:r>
          </w:p>
        </w:tc>
        <w:tc>
          <w:tcPr>
            <w:tcW w:w="3262" w:type="dxa"/>
            <w:tcBorders>
              <w:left w:val="nil"/>
              <w:right w:val="nil"/>
            </w:tcBorders>
            <w:shd w:val="clear" w:color="auto" w:fill="990033"/>
          </w:tcPr>
          <w:p w14:paraId="38AB5747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  <w:r w:rsidRPr="00C9443D">
              <w:rPr>
                <w:rFonts w:ascii="RL2" w:hAnsi="RL2"/>
                <w:b/>
                <w:bCs/>
                <w:color w:val="FFFFFF" w:themeColor="background1"/>
                <w:sz w:val="22"/>
              </w:rPr>
              <w:t>Purpose</w:t>
            </w:r>
          </w:p>
        </w:tc>
        <w:tc>
          <w:tcPr>
            <w:tcW w:w="2549" w:type="dxa"/>
            <w:tcBorders>
              <w:left w:val="nil"/>
            </w:tcBorders>
            <w:shd w:val="clear" w:color="auto" w:fill="990033"/>
          </w:tcPr>
          <w:p w14:paraId="204017CF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  <w:r w:rsidRPr="00C9443D">
              <w:rPr>
                <w:rFonts w:ascii="RL2" w:hAnsi="RL2"/>
                <w:b/>
                <w:bCs/>
                <w:color w:val="FFFFFF" w:themeColor="background1"/>
                <w:sz w:val="22"/>
              </w:rPr>
              <w:t>Amount</w:t>
            </w:r>
          </w:p>
        </w:tc>
      </w:tr>
      <w:tr w:rsidR="00C9443D" w:rsidRPr="00C9443D" w14:paraId="005ECE5F" w14:textId="77777777" w:rsidTr="00C9443D">
        <w:trPr>
          <w:jc w:val="center"/>
        </w:trPr>
        <w:tc>
          <w:tcPr>
            <w:tcW w:w="1271" w:type="dxa"/>
          </w:tcPr>
          <w:p w14:paraId="482EF14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119" w:type="dxa"/>
            <w:gridSpan w:val="2"/>
          </w:tcPr>
          <w:p w14:paraId="4BEAD489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262" w:type="dxa"/>
          </w:tcPr>
          <w:p w14:paraId="0AE857E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2549" w:type="dxa"/>
          </w:tcPr>
          <w:p w14:paraId="0E80DB04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4CF95527" w14:textId="77777777" w:rsidTr="00C9443D">
        <w:trPr>
          <w:jc w:val="center"/>
        </w:trPr>
        <w:tc>
          <w:tcPr>
            <w:tcW w:w="1271" w:type="dxa"/>
          </w:tcPr>
          <w:p w14:paraId="501FC28A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119" w:type="dxa"/>
            <w:gridSpan w:val="2"/>
          </w:tcPr>
          <w:p w14:paraId="6D771288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262" w:type="dxa"/>
          </w:tcPr>
          <w:p w14:paraId="0C0ED0F0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2549" w:type="dxa"/>
          </w:tcPr>
          <w:p w14:paraId="2F723F7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5526ECBB" w14:textId="77777777" w:rsidTr="00C9443D">
        <w:trPr>
          <w:jc w:val="center"/>
        </w:trPr>
        <w:tc>
          <w:tcPr>
            <w:tcW w:w="1271" w:type="dxa"/>
          </w:tcPr>
          <w:p w14:paraId="1444975B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119" w:type="dxa"/>
            <w:gridSpan w:val="2"/>
          </w:tcPr>
          <w:p w14:paraId="266F3DE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262" w:type="dxa"/>
          </w:tcPr>
          <w:p w14:paraId="14A6711B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2549" w:type="dxa"/>
          </w:tcPr>
          <w:p w14:paraId="504DD66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6F45A03A" w14:textId="77777777" w:rsidTr="00C9443D">
        <w:trPr>
          <w:jc w:val="center"/>
        </w:trPr>
        <w:tc>
          <w:tcPr>
            <w:tcW w:w="1271" w:type="dxa"/>
          </w:tcPr>
          <w:p w14:paraId="5154AE6E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119" w:type="dxa"/>
            <w:gridSpan w:val="2"/>
          </w:tcPr>
          <w:p w14:paraId="38B48C6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262" w:type="dxa"/>
          </w:tcPr>
          <w:p w14:paraId="017B081D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2549" w:type="dxa"/>
          </w:tcPr>
          <w:p w14:paraId="67F2F8F4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13D88E31" w14:textId="77777777" w:rsidTr="00C9443D">
        <w:trPr>
          <w:jc w:val="center"/>
        </w:trPr>
        <w:tc>
          <w:tcPr>
            <w:tcW w:w="1271" w:type="dxa"/>
          </w:tcPr>
          <w:p w14:paraId="5D20B27A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119" w:type="dxa"/>
            <w:gridSpan w:val="2"/>
          </w:tcPr>
          <w:p w14:paraId="4A6BD141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3262" w:type="dxa"/>
          </w:tcPr>
          <w:p w14:paraId="254789C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  <w:tc>
          <w:tcPr>
            <w:tcW w:w="2549" w:type="dxa"/>
          </w:tcPr>
          <w:p w14:paraId="447D3EA1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750B52E6" w14:textId="77777777" w:rsidTr="00C9443D">
        <w:trPr>
          <w:jc w:val="center"/>
        </w:trPr>
        <w:tc>
          <w:tcPr>
            <w:tcW w:w="7652" w:type="dxa"/>
            <w:gridSpan w:val="4"/>
            <w:tcBorders>
              <w:bottom w:val="single" w:sz="4" w:space="0" w:color="auto"/>
            </w:tcBorders>
          </w:tcPr>
          <w:p w14:paraId="75D3B042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right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551DD899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</w:p>
        </w:tc>
      </w:tr>
      <w:tr w:rsidR="00C9443D" w:rsidRPr="00C9443D" w14:paraId="7693A064" w14:textId="77777777" w:rsidTr="00C9443D">
        <w:trPr>
          <w:trHeight w:val="113"/>
          <w:jc w:val="center"/>
        </w:trPr>
        <w:tc>
          <w:tcPr>
            <w:tcW w:w="10201" w:type="dxa"/>
            <w:gridSpan w:val="5"/>
            <w:shd w:val="clear" w:color="auto" w:fill="990033"/>
          </w:tcPr>
          <w:p w14:paraId="4E784248" w14:textId="77777777" w:rsidR="00C9443D" w:rsidRPr="00C9443D" w:rsidRDefault="00C9443D" w:rsidP="00C9443D">
            <w:pPr>
              <w:widowControl/>
              <w:suppressAutoHyphens w:val="0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</w:p>
        </w:tc>
      </w:tr>
      <w:tr w:rsidR="00C9443D" w:rsidRPr="00C9443D" w14:paraId="41BF7B7E" w14:textId="77777777" w:rsidTr="00C9443D">
        <w:trPr>
          <w:jc w:val="center"/>
        </w:trPr>
        <w:tc>
          <w:tcPr>
            <w:tcW w:w="2143" w:type="dxa"/>
            <w:gridSpan w:val="2"/>
            <w:vMerge w:val="restart"/>
          </w:tcPr>
          <w:p w14:paraId="187D0D2C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Payment Method</w:t>
            </w:r>
          </w:p>
          <w:p w14:paraId="106F19BE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Cs/>
                <w:i/>
                <w:sz w:val="18"/>
                <w:szCs w:val="18"/>
              </w:rPr>
            </w:pPr>
            <w:r w:rsidRPr="00C9443D">
              <w:rPr>
                <w:rFonts w:ascii="RL2" w:hAnsi="RL2"/>
                <w:bCs/>
                <w:i/>
                <w:sz w:val="18"/>
                <w:szCs w:val="18"/>
              </w:rPr>
              <w:t>(circle &amp; complete)</w:t>
            </w:r>
          </w:p>
        </w:tc>
        <w:tc>
          <w:tcPr>
            <w:tcW w:w="2247" w:type="dxa"/>
          </w:tcPr>
          <w:p w14:paraId="113B4FD0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Cash</w:t>
            </w:r>
          </w:p>
        </w:tc>
        <w:tc>
          <w:tcPr>
            <w:tcW w:w="5811" w:type="dxa"/>
            <w:gridSpan w:val="2"/>
          </w:tcPr>
          <w:p w14:paraId="2B71A479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Signature</w:t>
            </w:r>
          </w:p>
        </w:tc>
      </w:tr>
      <w:tr w:rsidR="00C9443D" w:rsidRPr="00C9443D" w14:paraId="5BCFCB52" w14:textId="77777777" w:rsidTr="00C9443D">
        <w:trPr>
          <w:jc w:val="center"/>
        </w:trPr>
        <w:tc>
          <w:tcPr>
            <w:tcW w:w="2143" w:type="dxa"/>
            <w:gridSpan w:val="2"/>
            <w:vMerge/>
          </w:tcPr>
          <w:p w14:paraId="69F159D4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</w:p>
        </w:tc>
        <w:tc>
          <w:tcPr>
            <w:tcW w:w="2247" w:type="dxa"/>
          </w:tcPr>
          <w:p w14:paraId="6B0FF7AC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jc w:val="center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EFT</w:t>
            </w:r>
          </w:p>
        </w:tc>
        <w:tc>
          <w:tcPr>
            <w:tcW w:w="5811" w:type="dxa"/>
            <w:gridSpan w:val="2"/>
          </w:tcPr>
          <w:p w14:paraId="5E9D83A2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Name:</w:t>
            </w:r>
          </w:p>
        </w:tc>
      </w:tr>
      <w:tr w:rsidR="00C9443D" w:rsidRPr="00C9443D" w14:paraId="7BBB2F2E" w14:textId="77777777" w:rsidTr="00C9443D">
        <w:trPr>
          <w:jc w:val="center"/>
        </w:trPr>
        <w:tc>
          <w:tcPr>
            <w:tcW w:w="4390" w:type="dxa"/>
            <w:gridSpan w:val="3"/>
          </w:tcPr>
          <w:p w14:paraId="4DB7F117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Bank:</w:t>
            </w:r>
          </w:p>
        </w:tc>
        <w:tc>
          <w:tcPr>
            <w:tcW w:w="5811" w:type="dxa"/>
            <w:gridSpan w:val="2"/>
          </w:tcPr>
          <w:p w14:paraId="24A8D334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BSB:</w:t>
            </w:r>
          </w:p>
        </w:tc>
      </w:tr>
      <w:tr w:rsidR="00C9443D" w:rsidRPr="00C9443D" w14:paraId="5A9050DE" w14:textId="77777777" w:rsidTr="00C9443D">
        <w:trPr>
          <w:trHeight w:val="588"/>
          <w:jc w:val="center"/>
        </w:trPr>
        <w:tc>
          <w:tcPr>
            <w:tcW w:w="4390" w:type="dxa"/>
            <w:gridSpan w:val="3"/>
            <w:tcBorders>
              <w:bottom w:val="single" w:sz="4" w:space="0" w:color="auto"/>
            </w:tcBorders>
          </w:tcPr>
          <w:p w14:paraId="570DE7E1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Transaction Date: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</w:tcPr>
          <w:p w14:paraId="4B85796E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Account:</w:t>
            </w:r>
          </w:p>
        </w:tc>
      </w:tr>
      <w:tr w:rsidR="00C9443D" w:rsidRPr="00C9443D" w14:paraId="2C9321FA" w14:textId="77777777" w:rsidTr="00C9443D">
        <w:trPr>
          <w:trHeight w:val="113"/>
          <w:jc w:val="center"/>
        </w:trPr>
        <w:tc>
          <w:tcPr>
            <w:tcW w:w="10201" w:type="dxa"/>
            <w:gridSpan w:val="5"/>
            <w:shd w:val="clear" w:color="auto" w:fill="990033"/>
          </w:tcPr>
          <w:p w14:paraId="6D7B41AB" w14:textId="77777777" w:rsidR="00C9443D" w:rsidRPr="00C9443D" w:rsidRDefault="00C9443D" w:rsidP="00C9443D">
            <w:pPr>
              <w:widowControl/>
              <w:suppressAutoHyphens w:val="0"/>
              <w:rPr>
                <w:rFonts w:ascii="RL2" w:hAnsi="RL2"/>
                <w:b/>
                <w:bCs/>
                <w:color w:val="FFFFFF" w:themeColor="background1"/>
                <w:sz w:val="22"/>
              </w:rPr>
            </w:pPr>
          </w:p>
        </w:tc>
      </w:tr>
      <w:tr w:rsidR="00C9443D" w:rsidRPr="00C9443D" w14:paraId="2F43BFB1" w14:textId="77777777" w:rsidTr="00C9443D">
        <w:trPr>
          <w:jc w:val="center"/>
        </w:trPr>
        <w:tc>
          <w:tcPr>
            <w:tcW w:w="10201" w:type="dxa"/>
            <w:gridSpan w:val="5"/>
          </w:tcPr>
          <w:p w14:paraId="238B3A2E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 xml:space="preserve">Approver 1: </w:t>
            </w:r>
            <w:r w:rsidRPr="00C9443D">
              <w:rPr>
                <w:rFonts w:ascii="RL2" w:hAnsi="RL2"/>
                <w:bCs/>
                <w:i/>
                <w:sz w:val="18"/>
                <w:szCs w:val="18"/>
              </w:rPr>
              <w:t>(attach evidence if approved via email otherwise sign here)</w:t>
            </w:r>
          </w:p>
        </w:tc>
      </w:tr>
      <w:tr w:rsidR="00C9443D" w:rsidRPr="00C9443D" w14:paraId="715B532E" w14:textId="77777777" w:rsidTr="00C9443D">
        <w:trPr>
          <w:jc w:val="center"/>
        </w:trPr>
        <w:tc>
          <w:tcPr>
            <w:tcW w:w="10201" w:type="dxa"/>
            <w:gridSpan w:val="5"/>
          </w:tcPr>
          <w:p w14:paraId="551DBFFE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Name:                                                     Position:                                           Date:</w:t>
            </w:r>
          </w:p>
        </w:tc>
      </w:tr>
      <w:tr w:rsidR="00C9443D" w:rsidRPr="00C9443D" w14:paraId="3C5D02DD" w14:textId="77777777" w:rsidTr="00C9443D">
        <w:trPr>
          <w:jc w:val="center"/>
        </w:trPr>
        <w:tc>
          <w:tcPr>
            <w:tcW w:w="10201" w:type="dxa"/>
            <w:gridSpan w:val="5"/>
          </w:tcPr>
          <w:p w14:paraId="5792F8BB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 xml:space="preserve">Approver 2: </w:t>
            </w:r>
            <w:r w:rsidRPr="00C9443D">
              <w:rPr>
                <w:rFonts w:ascii="RL2" w:hAnsi="RL2"/>
                <w:bCs/>
                <w:i/>
                <w:sz w:val="18"/>
                <w:szCs w:val="18"/>
              </w:rPr>
              <w:t>(attach evidence if approved via email otherwise sign here)</w:t>
            </w:r>
          </w:p>
        </w:tc>
      </w:tr>
      <w:tr w:rsidR="00C9443D" w:rsidRPr="00C9443D" w14:paraId="592F7D27" w14:textId="77777777" w:rsidTr="00C9443D">
        <w:trPr>
          <w:jc w:val="center"/>
        </w:trPr>
        <w:tc>
          <w:tcPr>
            <w:tcW w:w="10201" w:type="dxa"/>
            <w:gridSpan w:val="5"/>
          </w:tcPr>
          <w:p w14:paraId="5743A576" w14:textId="77777777" w:rsidR="00C9443D" w:rsidRPr="00C9443D" w:rsidRDefault="00C9443D" w:rsidP="00C9443D">
            <w:pPr>
              <w:widowControl/>
              <w:suppressAutoHyphens w:val="0"/>
              <w:spacing w:before="120" w:after="120"/>
              <w:rPr>
                <w:rFonts w:ascii="RL2" w:hAnsi="RL2"/>
                <w:b/>
                <w:bCs/>
                <w:sz w:val="22"/>
              </w:rPr>
            </w:pPr>
            <w:r w:rsidRPr="00C9443D">
              <w:rPr>
                <w:rFonts w:ascii="RL2" w:hAnsi="RL2"/>
                <w:b/>
                <w:bCs/>
                <w:sz w:val="22"/>
              </w:rPr>
              <w:t>Name:                                                     Position:                                           Date:</w:t>
            </w:r>
          </w:p>
        </w:tc>
      </w:tr>
    </w:tbl>
    <w:p w14:paraId="0DE1207B" w14:textId="77777777" w:rsidR="001A62C2" w:rsidRPr="00C9443D" w:rsidRDefault="001A62C2" w:rsidP="006A0639">
      <w:pPr>
        <w:ind w:left="84"/>
        <w:rPr>
          <w:rFonts w:ascii="RL2" w:hAnsi="RL2" w:cs="Arial"/>
          <w:color w:val="000000" w:themeColor="text1"/>
          <w:sz w:val="22"/>
          <w:szCs w:val="22"/>
        </w:rPr>
      </w:pPr>
    </w:p>
    <w:sectPr w:rsidR="001A62C2" w:rsidRPr="00C9443D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F70B3" w14:textId="77777777" w:rsidR="002D4D2A" w:rsidRDefault="002D4D2A" w:rsidP="000872EF">
      <w:r>
        <w:separator/>
      </w:r>
    </w:p>
  </w:endnote>
  <w:endnote w:type="continuationSeparator" w:id="0">
    <w:p w14:paraId="32CC90CE" w14:textId="77777777" w:rsidR="002D4D2A" w:rsidRDefault="002D4D2A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9D5D" w14:textId="77777777"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8191" w14:textId="77777777"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B2FFB56" wp14:editId="0AC9E0C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8A83" w14:textId="77777777"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4ED9E" w14:textId="77777777" w:rsidR="002D4D2A" w:rsidRDefault="002D4D2A" w:rsidP="000872EF">
      <w:r>
        <w:separator/>
      </w:r>
    </w:p>
  </w:footnote>
  <w:footnote w:type="continuationSeparator" w:id="0">
    <w:p w14:paraId="1D22F598" w14:textId="77777777" w:rsidR="002D4D2A" w:rsidRDefault="002D4D2A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5390" w14:textId="77777777"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73B4" w14:textId="77777777"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26C42AF" wp14:editId="3E472A56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5D646" w14:textId="77777777"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0860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88871357">
    <w:abstractNumId w:val="1"/>
  </w:num>
  <w:num w:numId="3" w16cid:durableId="353507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D4D2A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808FF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9443D"/>
    <w:rsid w:val="00CA093D"/>
    <w:rsid w:val="00CC29B4"/>
    <w:rsid w:val="00CD135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CF4DF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39"/>
    <w:rsid w:val="00C9443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C3B9B-4BFA-416D-A391-3FB9F6F66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64fdc-a921-479c-a202-3a6b689ea7de"/>
    <ds:schemaRef ds:uri="aed1613e-ffca-49a2-8975-bc327cdac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Linda Saunders</cp:lastModifiedBy>
  <cp:revision>2</cp:revision>
  <cp:lastPrinted>2020-11-24T00:48:00Z</cp:lastPrinted>
  <dcterms:created xsi:type="dcterms:W3CDTF">2022-10-20T22:18:00Z</dcterms:created>
  <dcterms:modified xsi:type="dcterms:W3CDTF">2022-10-20T22:18:00Z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